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33" w:rsidRPr="0074223B" w:rsidRDefault="00635633" w:rsidP="00B13236">
      <w:pPr>
        <w:jc w:val="right"/>
        <w:rPr>
          <w:rFonts w:ascii="Times New Roman" w:hAnsi="Times New Roman" w:cs="Times New Roman"/>
          <w:color w:val="auto"/>
        </w:rPr>
      </w:pPr>
      <w:r w:rsidRPr="0074223B">
        <w:rPr>
          <w:rFonts w:ascii="Times New Roman" w:hAnsi="Times New Roman" w:cs="Times New Roman"/>
          <w:color w:val="auto"/>
        </w:rPr>
        <w:t>Директору МБУ ДО</w:t>
      </w:r>
    </w:p>
    <w:p w:rsidR="00635633" w:rsidRPr="0074223B" w:rsidRDefault="00635633" w:rsidP="00B13236">
      <w:pPr>
        <w:jc w:val="right"/>
        <w:rPr>
          <w:rFonts w:ascii="Times New Roman" w:hAnsi="Times New Roman" w:cs="Times New Roman"/>
          <w:color w:val="auto"/>
        </w:rPr>
      </w:pPr>
      <w:r w:rsidRPr="0074223B">
        <w:rPr>
          <w:rFonts w:ascii="Times New Roman" w:hAnsi="Times New Roman" w:cs="Times New Roman"/>
          <w:color w:val="auto"/>
        </w:rPr>
        <w:t xml:space="preserve"> «Детская школа искусств»       </w:t>
      </w:r>
    </w:p>
    <w:p w:rsidR="00635633" w:rsidRPr="0074223B" w:rsidRDefault="00635633" w:rsidP="00B13236">
      <w:pPr>
        <w:jc w:val="right"/>
        <w:rPr>
          <w:rFonts w:ascii="Times New Roman" w:hAnsi="Times New Roman" w:cs="Times New Roman"/>
          <w:color w:val="auto"/>
        </w:rPr>
      </w:pPr>
      <w:r w:rsidRPr="0074223B">
        <w:rPr>
          <w:rFonts w:ascii="Times New Roman" w:hAnsi="Times New Roman" w:cs="Times New Roman"/>
          <w:color w:val="auto"/>
        </w:rPr>
        <w:t>Г.Н.Шамшудиновой</w:t>
      </w:r>
    </w:p>
    <w:p w:rsidR="00635633" w:rsidRPr="0074223B" w:rsidRDefault="00635633" w:rsidP="00B13236">
      <w:pPr>
        <w:jc w:val="right"/>
        <w:rPr>
          <w:rFonts w:ascii="Times New Roman" w:hAnsi="Times New Roman" w:cs="Times New Roman"/>
          <w:color w:val="auto"/>
        </w:rPr>
      </w:pPr>
      <w:r w:rsidRPr="0074223B">
        <w:rPr>
          <w:rFonts w:ascii="Times New Roman" w:hAnsi="Times New Roman" w:cs="Times New Roman"/>
          <w:color w:val="auto"/>
        </w:rPr>
        <w:t>преподавателя фортепиано</w:t>
      </w:r>
    </w:p>
    <w:p w:rsidR="00635633" w:rsidRPr="0074223B" w:rsidRDefault="00635633" w:rsidP="00B13236">
      <w:pPr>
        <w:jc w:val="right"/>
        <w:rPr>
          <w:rFonts w:ascii="Times New Roman" w:hAnsi="Times New Roman" w:cs="Times New Roman"/>
          <w:color w:val="auto"/>
        </w:rPr>
      </w:pPr>
      <w:r w:rsidRPr="0074223B">
        <w:rPr>
          <w:rFonts w:ascii="Times New Roman" w:hAnsi="Times New Roman" w:cs="Times New Roman"/>
          <w:color w:val="auto"/>
        </w:rPr>
        <w:t>Саликовой Н.З.</w:t>
      </w:r>
    </w:p>
    <w:p w:rsidR="00635633" w:rsidRDefault="00635633" w:rsidP="00B13236">
      <w:pPr>
        <w:jc w:val="center"/>
        <w:rPr>
          <w:rFonts w:ascii="Times New Roman" w:hAnsi="Times New Roman" w:cs="Times New Roman"/>
          <w:b/>
          <w:color w:val="auto"/>
        </w:rPr>
      </w:pPr>
      <w:r w:rsidRPr="0074223B">
        <w:rPr>
          <w:rFonts w:ascii="Times New Roman" w:hAnsi="Times New Roman" w:cs="Times New Roman"/>
          <w:b/>
          <w:color w:val="auto"/>
        </w:rPr>
        <w:t xml:space="preserve">Календарный учебный график проведения занятий с использованием дистанционного обучения </w:t>
      </w:r>
    </w:p>
    <w:p w:rsidR="00635633" w:rsidRPr="0074223B" w:rsidRDefault="00635633" w:rsidP="00B13236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02"/>
        <w:gridCol w:w="1222"/>
        <w:gridCol w:w="540"/>
        <w:gridCol w:w="540"/>
        <w:gridCol w:w="720"/>
        <w:gridCol w:w="2700"/>
        <w:gridCol w:w="1260"/>
        <w:gridCol w:w="1620"/>
        <w:gridCol w:w="1980"/>
        <w:gridCol w:w="1260"/>
        <w:gridCol w:w="1800"/>
        <w:gridCol w:w="1653"/>
      </w:tblGrid>
      <w:tr w:rsidR="00635633" w:rsidRPr="0074223B" w:rsidTr="009D07B6">
        <w:trPr>
          <w:cantSplit/>
          <w:trHeight w:val="1922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74223B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Ф.И.О.</w:t>
            </w:r>
          </w:p>
          <w:p w:rsidR="00635633" w:rsidRPr="0074223B" w:rsidRDefault="00635633" w:rsidP="009D07B6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Время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по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расписанию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Тема по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Тема с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учетом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корректировки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Что надо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сделать</w:t>
            </w:r>
          </w:p>
          <w:p w:rsidR="00635633" w:rsidRPr="0074223B" w:rsidRDefault="00635633" w:rsidP="0022459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Pr="0074223B">
              <w:rPr>
                <w:color w:val="auto"/>
                <w:sz w:val="24"/>
                <w:szCs w:val="24"/>
              </w:rPr>
              <w:t>чащемуся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(изучить,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составить,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изготовить,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упражняться, сделать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видеозапись 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др.)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Сроки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выполнения работы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учащи</w:t>
            </w:r>
            <w:r w:rsidRPr="0074223B">
              <w:rPr>
                <w:color w:val="auto"/>
                <w:sz w:val="24"/>
                <w:szCs w:val="24"/>
              </w:rPr>
              <w:t>мися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Использованные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ресурсы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(активная ссылка на обучающий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электронный</w:t>
            </w:r>
          </w:p>
          <w:p w:rsidR="00635633" w:rsidRPr="0074223B" w:rsidRDefault="00635633" w:rsidP="009D07B6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Способы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обратной связи с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учащимися (почта,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ватсап,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4223B">
              <w:rPr>
                <w:color w:val="auto"/>
                <w:sz w:val="24"/>
                <w:szCs w:val="24"/>
              </w:rPr>
              <w:t>и др.)</w:t>
            </w:r>
          </w:p>
        </w:tc>
      </w:tr>
      <w:tr w:rsidR="00635633" w:rsidRPr="0074223B" w:rsidTr="009D07B6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 xml:space="preserve">Саликова </w:t>
            </w:r>
            <w:r>
              <w:rPr>
                <w:color w:val="auto"/>
                <w:sz w:val="24"/>
                <w:szCs w:val="24"/>
              </w:rPr>
              <w:t>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12.05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15.05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9D07B6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 xml:space="preserve">Саликова </w:t>
            </w:r>
            <w:r>
              <w:rPr>
                <w:color w:val="auto"/>
                <w:sz w:val="24"/>
                <w:szCs w:val="24"/>
              </w:rPr>
              <w:t>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13.05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16.05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2, 4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14.00 – Ащеулова С.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Аглямова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Шамсутдинова Э.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17.20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18.05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19.05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художественным образом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20.05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677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2, 4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18.05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14.00 – Ащеулова С.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Аглямова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Шамсутдинова Э.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17.20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21.05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783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19.05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22.05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790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20.05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23.05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78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2, 4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21.05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14.00 – Ащеулова С.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Аглямова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Шамсутдинова Э.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17.20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25.05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782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22.05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26.05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790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23.05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  <w:lang w:eastAsia="ru-RU"/>
              </w:rPr>
              <w:t>Работа над темпом в изучаемых произведениях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Играть произведения в целом в готовом темпе. Учить наизусть.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27.05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2, 4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25.05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14.00 – Ащеулова С.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Аглямова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Шамсутдинова Э.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17.20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28.05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26.04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29.05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27.05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к 30.05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2, 4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28.05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14.00 – Ащеулова С.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Аглямова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Шамсутдинова Э.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17.20 – Кадырова Л.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 и 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29.05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Гафарова А.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635633" w:rsidRPr="0074223B" w:rsidTr="00224590">
        <w:trPr>
          <w:cantSplit/>
          <w:trHeight w:val="1119"/>
        </w:trPr>
        <w:tc>
          <w:tcPr>
            <w:tcW w:w="302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1222" w:type="dxa"/>
            <w:shd w:val="clear" w:color="auto" w:fill="FFFFFF"/>
            <w:vAlign w:val="center"/>
          </w:tcPr>
          <w:p w:rsidR="00635633" w:rsidRPr="00224590" w:rsidRDefault="00635633" w:rsidP="00224590">
            <w:pPr>
              <w:jc w:val="center"/>
              <w:rPr>
                <w:rFonts w:ascii="Times New Roman" w:hAnsi="Times New Roman" w:cs="Times New Roman"/>
              </w:rPr>
            </w:pPr>
            <w:r w:rsidRPr="00224590">
              <w:rPr>
                <w:rFonts w:ascii="Times New Roman" w:hAnsi="Times New Roman" w:cs="Times New Roman"/>
                <w:color w:val="auto"/>
              </w:rPr>
              <w:t>Саликова Нурия Забихулловна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6 кл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30.05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14.40 – Кадырова Л.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15.20 – Абдульманова Д.</w:t>
            </w:r>
          </w:p>
          <w:p w:rsidR="00635633" w:rsidRPr="0074223B" w:rsidRDefault="00635633" w:rsidP="009D07B6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16.30 – Махмутова Д.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Работа над выразительным исполнением произведений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Добиться выразительного исполнения произведений, играть в характере, в темпе.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635633" w:rsidRPr="0074223B" w:rsidRDefault="00635633" w:rsidP="009D07B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4223B">
              <w:rPr>
                <w:color w:val="auto"/>
                <w:sz w:val="24"/>
                <w:szCs w:val="24"/>
              </w:rPr>
              <w:t>ватсап</w:t>
            </w:r>
          </w:p>
        </w:tc>
      </w:tr>
    </w:tbl>
    <w:p w:rsidR="00635633" w:rsidRPr="0074223B" w:rsidRDefault="00635633">
      <w:pPr>
        <w:rPr>
          <w:rFonts w:ascii="Times New Roman" w:hAnsi="Times New Roman" w:cs="Times New Roman"/>
          <w:color w:val="auto"/>
        </w:rPr>
      </w:pPr>
    </w:p>
    <w:sectPr w:rsidR="00635633" w:rsidRPr="0074223B" w:rsidSect="008B6B8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11AA4"/>
    <w:rsid w:val="001F2075"/>
    <w:rsid w:val="00224590"/>
    <w:rsid w:val="002D1ECF"/>
    <w:rsid w:val="00301F2B"/>
    <w:rsid w:val="0046199F"/>
    <w:rsid w:val="00491A8D"/>
    <w:rsid w:val="0055693C"/>
    <w:rsid w:val="00635633"/>
    <w:rsid w:val="00723393"/>
    <w:rsid w:val="0074223B"/>
    <w:rsid w:val="00857ACD"/>
    <w:rsid w:val="008B6B8C"/>
    <w:rsid w:val="008F4E41"/>
    <w:rsid w:val="00906D77"/>
    <w:rsid w:val="00914F57"/>
    <w:rsid w:val="00970AB7"/>
    <w:rsid w:val="009D07B6"/>
    <w:rsid w:val="00A915C3"/>
    <w:rsid w:val="00B041EE"/>
    <w:rsid w:val="00B13236"/>
    <w:rsid w:val="00B47099"/>
    <w:rsid w:val="00CE60A7"/>
    <w:rsid w:val="00EA156F"/>
    <w:rsid w:val="00EB32A8"/>
    <w:rsid w:val="00FE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4</Pages>
  <Words>887</Words>
  <Characters>5057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2020-04-08T09:57:00Z</dcterms:created>
  <dcterms:modified xsi:type="dcterms:W3CDTF">2020-05-11T19:10:00Z</dcterms:modified>
</cp:coreProperties>
</file>